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0850A1C6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0400A39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B2B714" wp14:editId="1EF57E1C">
                      <wp:extent cx="1971675" cy="2371725"/>
                      <wp:effectExtent l="19050" t="19050" r="47625" b="4762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371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26CF49" id="Oval 2" o:spid="_x0000_s1026" alt="Title: Professional Headshot of Man" style="width:155.2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mx0QOrK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C+gAAAAIAAQL6AAAAAgABOEJJTQQmAAAAAAAOAAAAAAAAAAAAAD+A&#10;AAA4QklNBA0AAAAAAAQAAABa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HCAAAAABSZ2h0bG9uZwAABL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EOEJJTQQMAAAAABJvAAAAAQAAAGsA&#10;AACgAAABRAAAyoAAABJTABgAAf/Y/+0ADEFkb2JlX0NNAAH/7gAOQWRvYmUAZIAAAAAB/9sAhAAM&#10;CAgICQgMCQkMEQsKCxEVDwwMDxUYExMVExMYEQwMDAwMDBEMDAwMDAwMDAwMDAwMDAwMDAwMDAwM&#10;DAwMDAwMAQ0LCw0ODRAODhAUDg4OFBQODg4OFBEMDAwMDBERDAwMDAwMEQwMDAwMDAwMDAwMDAwM&#10;DAwMDAwMDAwMDAwMDAz/wAARCACgAGs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cIBLADAREAAhEBAxEB/90ABACW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" strokecolor="#94b6d2 [3204]" strokeweight="5pt">
                      <v:fill r:id="rId10" o:title="" recolor="t" rotate="t" type="frame"/>
                      <v:stroke joinstyle="miter"/>
                      <w10:wrap anchorx="pag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33D4E26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BCCBBE2" w14:textId="08404258" w:rsidR="001B2ABD" w:rsidRDefault="007A453B" w:rsidP="007A453B">
            <w:pPr>
              <w:pStyle w:val="Title"/>
            </w:pPr>
            <w:r>
              <w:t>MUHAMMEDAhmed shahoot</w:t>
            </w:r>
          </w:p>
        </w:tc>
      </w:tr>
      <w:tr w:rsidR="001B2ABD" w14:paraId="0C5B427D" w14:textId="77777777" w:rsidTr="00EB046F">
        <w:trPr>
          <w:trHeight w:val="6281"/>
        </w:trPr>
        <w:tc>
          <w:tcPr>
            <w:tcW w:w="3600" w:type="dxa"/>
          </w:tcPr>
          <w:sdt>
            <w:sdtPr>
              <w:id w:val="-1711873194"/>
              <w:placeholder>
                <w:docPart w:val="A68A9F6A87D54CDD88986094FBFEB5E8"/>
              </w:placeholder>
              <w:temporary/>
              <w:showingPlcHdr/>
              <w15:appearance w15:val="hidden"/>
            </w:sdtPr>
            <w:sdtEndPr/>
            <w:sdtContent>
              <w:p w14:paraId="185AE626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16E7E82" w14:textId="77777777" w:rsidR="00EB046F" w:rsidRDefault="00EB046F" w:rsidP="00EB046F">
            <w:pPr>
              <w:rPr>
                <w:rtl/>
                <w:lang w:bidi="ar-EG"/>
              </w:rPr>
            </w:pPr>
            <w:r>
              <w:rPr>
                <w:lang w:bidi="ar-EG"/>
              </w:rPr>
              <w:t>I WAS AN ACTIVE STUDENT IN COLLGE, POSSESS STRONG LEADERSHIP AND COMMUNICATION SKILLS WITH GOOD IN ENGLISH, KEEN TO PURSUE A CAREER IN PROFIESSIONAL SERVICES WITH A FOCUS ON AUDIT AND MARKTING ROLES.</w:t>
            </w:r>
          </w:p>
          <w:p w14:paraId="56F7E99D" w14:textId="77777777" w:rsidR="00EB046F" w:rsidRDefault="00EB046F" w:rsidP="00EB046F"/>
          <w:p w14:paraId="6FE05572" w14:textId="77777777" w:rsidR="00036450" w:rsidRDefault="00036450" w:rsidP="00036450"/>
          <w:sdt>
            <w:sdtPr>
              <w:id w:val="-1954003311"/>
              <w:placeholder>
                <w:docPart w:val="C79D55393AB94F0ABD9A9082332D9699"/>
              </w:placeholder>
              <w:temporary/>
              <w:showingPlcHdr/>
              <w15:appearance w15:val="hidden"/>
            </w:sdtPr>
            <w:sdtEndPr/>
            <w:sdtContent>
              <w:p w14:paraId="0C3ADC04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708F0C33482545978917A6904D53A7AB"/>
              </w:placeholder>
              <w:temporary/>
              <w:showingPlcHdr/>
              <w15:appearance w15:val="hidden"/>
            </w:sdtPr>
            <w:sdtEndPr/>
            <w:sdtContent>
              <w:p w14:paraId="49173D20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1B90CCE5" w14:textId="1867A54A" w:rsidR="004D3011" w:rsidRDefault="00EB046F" w:rsidP="004D3011">
            <w:r>
              <w:t>01146303932</w:t>
            </w:r>
          </w:p>
          <w:p w14:paraId="1D111F9F" w14:textId="77777777" w:rsidR="004D3011" w:rsidRPr="004D3011" w:rsidRDefault="004D3011" w:rsidP="004D3011"/>
          <w:p w14:paraId="3D8981CF" w14:textId="78A36FE3" w:rsidR="00EB046F" w:rsidRDefault="0079299B" w:rsidP="00EB046F">
            <w:sdt>
              <w:sdtPr>
                <w:id w:val="67859272"/>
                <w:placeholder>
                  <w:docPart w:val="FAE8289BB4474DC29D606D98176D438B"/>
                </w:placeholder>
                <w:temporary/>
                <w:showingPlcHdr/>
                <w15:appearance w15:val="hidden"/>
              </w:sdtPr>
              <w:sdtEndPr/>
              <w:sdtContent>
                <w:r w:rsidR="00EB046F" w:rsidRPr="004D3011">
                  <w:t>WEBSITE:</w:t>
                </w:r>
              </w:sdtContent>
            </w:sdt>
            <w:r w:rsidR="00EB046F">
              <w:t>ADRESS</w:t>
            </w:r>
          </w:p>
          <w:p w14:paraId="5F45C567" w14:textId="77777777" w:rsidR="00EB046F" w:rsidRDefault="00EB046F" w:rsidP="00EB046F">
            <w:r>
              <w:t xml:space="preserve">10-NADY </w:t>
            </w:r>
            <w:proofErr w:type="gramStart"/>
            <w:r>
              <w:t>STREET,IMBABA</w:t>
            </w:r>
            <w:proofErr w:type="gramEnd"/>
            <w:r>
              <w:t>-GIZA</w:t>
            </w:r>
          </w:p>
          <w:p w14:paraId="7C20A7AA" w14:textId="12B2ED24" w:rsidR="004D3011" w:rsidRDefault="004D3011" w:rsidP="004D3011"/>
          <w:p w14:paraId="0BCD141B" w14:textId="77777777" w:rsidR="004D3011" w:rsidRDefault="004D3011" w:rsidP="004D3011"/>
          <w:sdt>
            <w:sdtPr>
              <w:id w:val="-240260293"/>
              <w:placeholder>
                <w:docPart w:val="EB331397FA3045CBBE6B7A408ED3E8BF"/>
              </w:placeholder>
              <w:temporary/>
              <w:showingPlcHdr/>
              <w15:appearance w15:val="hidden"/>
            </w:sdtPr>
            <w:sdtEndPr/>
            <w:sdtContent>
              <w:p w14:paraId="55890049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03AACC4D" w14:textId="77777777" w:rsidR="00EB046F" w:rsidRDefault="0079299B" w:rsidP="00EB046F">
            <w:hyperlink r:id="rId11" w:history="1">
              <w:r w:rsidR="00EB046F" w:rsidRPr="008F2B45">
                <w:rPr>
                  <w:rStyle w:val="Hyperlink"/>
                </w:rPr>
                <w:t>M.SHAHOOT23@GMAIL.COM</w:t>
              </w:r>
            </w:hyperlink>
          </w:p>
          <w:sdt>
            <w:sdtPr>
              <w:id w:val="-1444214663"/>
              <w:placeholder>
                <w:docPart w:val="B8F5D996C2F544628C5FC99A3F3C67E4"/>
              </w:placeholder>
              <w:temporary/>
              <w:showingPlcHdr/>
              <w15:appearance w15:val="hidden"/>
            </w:sdtPr>
            <w:sdtEndPr/>
            <w:sdtContent>
              <w:p w14:paraId="4B4B7A90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759EBAFA" w14:textId="77777777" w:rsidR="00EB046F" w:rsidRDefault="00EB046F" w:rsidP="00EB046F">
            <w:r>
              <w:t>READING</w:t>
            </w:r>
          </w:p>
          <w:p w14:paraId="6577F10B" w14:textId="77777777" w:rsidR="00EB046F" w:rsidRDefault="00EB046F" w:rsidP="00EB046F">
            <w:r>
              <w:t>GYM</w:t>
            </w:r>
          </w:p>
          <w:p w14:paraId="7E8EA458" w14:textId="0CC9E323" w:rsidR="004D3011" w:rsidRPr="004D3011" w:rsidRDefault="004D3011" w:rsidP="004D3011"/>
        </w:tc>
        <w:tc>
          <w:tcPr>
            <w:tcW w:w="720" w:type="dxa"/>
          </w:tcPr>
          <w:p w14:paraId="4143B43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B9B80D0F70A94336A03D887D14CBCD8C"/>
              </w:placeholder>
              <w:temporary/>
              <w:showingPlcHdr/>
              <w15:appearance w15:val="hidden"/>
            </w:sdtPr>
            <w:sdtEndPr/>
            <w:sdtContent>
              <w:p w14:paraId="5D65595A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243C9ABB" w14:textId="77777777" w:rsidR="007A453B" w:rsidRPr="00260DA6" w:rsidRDefault="007A453B" w:rsidP="007A453B">
            <w:pPr>
              <w:pStyle w:val="Date"/>
              <w:rPr>
                <w:b/>
                <w:sz w:val="20"/>
                <w:szCs w:val="20"/>
              </w:rPr>
            </w:pPr>
            <w:r w:rsidRPr="00260DA6">
              <w:rPr>
                <w:b/>
                <w:sz w:val="20"/>
                <w:szCs w:val="20"/>
              </w:rPr>
              <w:t>FACULTY OF COMMERCE CAIRO UNIVERSITY</w:t>
            </w:r>
          </w:p>
          <w:p w14:paraId="4408BC7E" w14:textId="77777777" w:rsidR="007A453B" w:rsidRPr="00BB3AD0" w:rsidRDefault="007A453B" w:rsidP="007A453B">
            <w:pPr>
              <w:pStyle w:val="Date"/>
              <w:rPr>
                <w:sz w:val="20"/>
                <w:szCs w:val="20"/>
              </w:rPr>
            </w:pPr>
            <w:r w:rsidRPr="00260DA6">
              <w:rPr>
                <w:sz w:val="20"/>
                <w:szCs w:val="20"/>
              </w:rPr>
              <w:t>2012 – 2017</w:t>
            </w:r>
          </w:p>
          <w:p w14:paraId="1E340F55" w14:textId="77777777" w:rsidR="007A453B" w:rsidRPr="00260DA6" w:rsidRDefault="007A453B" w:rsidP="007A453B">
            <w:pPr>
              <w:rPr>
                <w:b/>
                <w:bCs/>
                <w:sz w:val="20"/>
                <w:szCs w:val="20"/>
              </w:rPr>
            </w:pPr>
            <w:r w:rsidRPr="00260DA6">
              <w:rPr>
                <w:b/>
                <w:bCs/>
                <w:sz w:val="20"/>
                <w:szCs w:val="20"/>
              </w:rPr>
              <w:t>Department of Business Administration</w:t>
            </w:r>
          </w:p>
          <w:p w14:paraId="4E3CF663" w14:textId="77777777" w:rsidR="007A453B" w:rsidRPr="00260DA6" w:rsidRDefault="007A453B" w:rsidP="007A453B">
            <w:pPr>
              <w:rPr>
                <w:b/>
                <w:bCs/>
                <w:sz w:val="20"/>
                <w:szCs w:val="20"/>
              </w:rPr>
            </w:pPr>
          </w:p>
          <w:p w14:paraId="13C50AE2" w14:textId="7CAB5495" w:rsidR="007A453B" w:rsidRDefault="007A453B" w:rsidP="007A453B">
            <w:pPr>
              <w:rPr>
                <w:sz w:val="20"/>
                <w:szCs w:val="20"/>
                <w:lang w:bidi="ar-EG"/>
              </w:rPr>
            </w:pPr>
            <w:r w:rsidRPr="00260DA6">
              <w:rPr>
                <w:sz w:val="20"/>
                <w:szCs w:val="20"/>
              </w:rPr>
              <w:t>I HAVE STUDIED MARKETING, BUSINESS AT CO</w:t>
            </w:r>
            <w:r w:rsidRPr="00260DA6">
              <w:rPr>
                <w:sz w:val="20"/>
                <w:szCs w:val="20"/>
                <w:lang w:bidi="ar-EG"/>
              </w:rPr>
              <w:t>LLEGE</w:t>
            </w:r>
            <w:r>
              <w:rPr>
                <w:sz w:val="20"/>
                <w:szCs w:val="20"/>
                <w:lang w:bidi="ar-EG"/>
              </w:rPr>
              <w:t>.</w:t>
            </w:r>
          </w:p>
          <w:p w14:paraId="53D8E345" w14:textId="77777777" w:rsidR="00EB046F" w:rsidRPr="00260DA6" w:rsidRDefault="00EB046F" w:rsidP="007A453B">
            <w:pPr>
              <w:rPr>
                <w:sz w:val="20"/>
                <w:szCs w:val="20"/>
                <w:lang w:bidi="ar-EG"/>
              </w:rPr>
            </w:pPr>
          </w:p>
          <w:sdt>
            <w:sdtPr>
              <w:id w:val="1001553383"/>
              <w:placeholder>
                <w:docPart w:val="4125586F06CD47E9B8EEAE3C31BDBE6E"/>
              </w:placeholder>
              <w:temporary/>
              <w:showingPlcHdr/>
              <w15:appearance w15:val="hidden"/>
            </w:sdtPr>
            <w:sdtEndPr/>
            <w:sdtContent>
              <w:p w14:paraId="01B838B3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7AC91E1C" w14:textId="05220951" w:rsidR="007A453B" w:rsidRPr="00260DA6" w:rsidRDefault="007A453B" w:rsidP="007A453B">
            <w:pPr>
              <w:pStyle w:val="Heading4"/>
              <w:rPr>
                <w:bCs/>
                <w:sz w:val="20"/>
                <w:szCs w:val="20"/>
              </w:rPr>
            </w:pPr>
            <w:r w:rsidRPr="00260DA6">
              <w:rPr>
                <w:sz w:val="20"/>
                <w:szCs w:val="20"/>
              </w:rPr>
              <w:t xml:space="preserve">ECCO </w:t>
            </w:r>
            <w:r w:rsidR="00EB046F">
              <w:rPr>
                <w:sz w:val="20"/>
                <w:szCs w:val="20"/>
              </w:rPr>
              <w:t>-</w:t>
            </w:r>
            <w:r w:rsidRPr="00260DA6">
              <w:rPr>
                <w:sz w:val="20"/>
                <w:szCs w:val="20"/>
              </w:rPr>
              <w:t>CUSTOMER SERVICE</w:t>
            </w:r>
          </w:p>
          <w:p w14:paraId="10950F89" w14:textId="77777777" w:rsidR="007A453B" w:rsidRPr="00260DA6" w:rsidRDefault="007A453B" w:rsidP="007A453B">
            <w:pPr>
              <w:pStyle w:val="Date"/>
              <w:rPr>
                <w:sz w:val="20"/>
                <w:szCs w:val="20"/>
              </w:rPr>
            </w:pPr>
            <w:r w:rsidRPr="00260DA6">
              <w:rPr>
                <w:sz w:val="20"/>
                <w:szCs w:val="20"/>
              </w:rPr>
              <w:t>2013–2014</w:t>
            </w:r>
          </w:p>
          <w:p w14:paraId="7E238B62" w14:textId="77777777" w:rsidR="004D3011" w:rsidRDefault="004D3011" w:rsidP="00036450"/>
          <w:p w14:paraId="3E936AA3" w14:textId="77777777" w:rsidR="00EB046F" w:rsidRDefault="00EB046F" w:rsidP="00EB046F">
            <w:pPr>
              <w:pStyle w:val="Heading2"/>
            </w:pPr>
            <w:r>
              <w:t>VOLUNTEER WORK</w:t>
            </w:r>
          </w:p>
          <w:p w14:paraId="386EBD97" w14:textId="77777777" w:rsidR="00EB046F" w:rsidRDefault="00EB046F" w:rsidP="00EB04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 at life makers ENSAN (2013-2014)</w:t>
            </w:r>
          </w:p>
          <w:sdt>
            <w:sdtPr>
              <w:id w:val="1669594239"/>
              <w:placeholder>
                <w:docPart w:val="D6E836DF0E6443EC8039618E54C7AB21"/>
              </w:placeholder>
              <w:temporary/>
              <w:showingPlcHdr/>
              <w15:appearance w15:val="hidden"/>
            </w:sdtPr>
            <w:sdtEndPr/>
            <w:sdtContent>
              <w:p w14:paraId="70D2A01F" w14:textId="77777777" w:rsidR="00EB046F" w:rsidRDefault="00EB046F" w:rsidP="00EB046F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5B55C9E2" w14:textId="77777777" w:rsidR="00EB046F" w:rsidRDefault="00EB046F" w:rsidP="00EB04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-ENGLISH</w:t>
            </w:r>
          </w:p>
          <w:p w14:paraId="052ED06D" w14:textId="69FF6ECB" w:rsidR="00EB046F" w:rsidRDefault="00EB046F" w:rsidP="00EB04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-WORD</w:t>
            </w:r>
          </w:p>
          <w:p w14:paraId="074A4E34" w14:textId="38AA2BB8" w:rsidR="0056653A" w:rsidRDefault="0056653A" w:rsidP="00EB04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6653A">
              <w:rPr>
                <w:sz w:val="24"/>
                <w:szCs w:val="24"/>
              </w:rPr>
              <w:t>VIDEO EDITING</w:t>
            </w:r>
            <w:r w:rsidR="002C62B6">
              <w:rPr>
                <w:sz w:val="24"/>
                <w:szCs w:val="24"/>
              </w:rPr>
              <w:t xml:space="preserve"> </w:t>
            </w:r>
          </w:p>
          <w:p w14:paraId="0CBB6696" w14:textId="049F2FF5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24127F84" w14:textId="36A04DDD" w:rsidR="0043117B" w:rsidRDefault="0079299B" w:rsidP="000C45FF">
      <w:pPr>
        <w:tabs>
          <w:tab w:val="left" w:pos="990"/>
        </w:tabs>
      </w:pPr>
    </w:p>
    <w:p w14:paraId="0D500622" w14:textId="08F6C118" w:rsidR="004A0576" w:rsidRDefault="004A0576" w:rsidP="004A0576">
      <w:pPr>
        <w:pStyle w:val="Heading2"/>
      </w:pPr>
    </w:p>
    <w:p w14:paraId="60204EA7" w14:textId="77777777" w:rsidR="004A0576" w:rsidRDefault="004A0576" w:rsidP="000C45FF">
      <w:pPr>
        <w:tabs>
          <w:tab w:val="left" w:pos="990"/>
        </w:tabs>
      </w:pPr>
    </w:p>
    <w:sectPr w:rsidR="004A0576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72ECD" w14:textId="77777777" w:rsidR="0079299B" w:rsidRDefault="0079299B" w:rsidP="000C45FF">
      <w:r>
        <w:separator/>
      </w:r>
    </w:p>
  </w:endnote>
  <w:endnote w:type="continuationSeparator" w:id="0">
    <w:p w14:paraId="079B9542" w14:textId="77777777" w:rsidR="0079299B" w:rsidRDefault="0079299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94A63" w14:textId="77777777" w:rsidR="0079299B" w:rsidRDefault="0079299B" w:rsidP="000C45FF">
      <w:r>
        <w:separator/>
      </w:r>
    </w:p>
  </w:footnote>
  <w:footnote w:type="continuationSeparator" w:id="0">
    <w:p w14:paraId="5BD7429B" w14:textId="77777777" w:rsidR="0079299B" w:rsidRDefault="0079299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1963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C11C55" wp14:editId="5D68EE0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576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C62B6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A0576"/>
    <w:rsid w:val="004C63E4"/>
    <w:rsid w:val="004D3011"/>
    <w:rsid w:val="004D7581"/>
    <w:rsid w:val="005262AC"/>
    <w:rsid w:val="0056653A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79299B"/>
    <w:rsid w:val="007A453B"/>
    <w:rsid w:val="00802CA0"/>
    <w:rsid w:val="008E47B7"/>
    <w:rsid w:val="009260CD"/>
    <w:rsid w:val="00952C25"/>
    <w:rsid w:val="00A2118D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00870"/>
    <w:rsid w:val="00E25A26"/>
    <w:rsid w:val="00E4381A"/>
    <w:rsid w:val="00E55D74"/>
    <w:rsid w:val="00EB046F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1D3C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.SHAHOOT23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gaByte\AppData\Local\Microsoft\Office\16.0\DTS\en-US%7b1E7F19B2-B7D1-4DF3-918D-DFF67FDDA450%7d\%7bD570E57C-56B8-4910-B65B-C2E4ED1FD6B1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A9F6A87D54CDD88986094FBFEB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7E18B-1A8B-417E-916F-1E1E037A09BA}"/>
      </w:docPartPr>
      <w:docPartBody>
        <w:p w:rsidR="00090CFE" w:rsidRDefault="00D40FEB">
          <w:pPr>
            <w:pStyle w:val="A68A9F6A87D54CDD88986094FBFEB5E8"/>
          </w:pPr>
          <w:r w:rsidRPr="00D5459D">
            <w:t>Profile</w:t>
          </w:r>
        </w:p>
      </w:docPartBody>
    </w:docPart>
    <w:docPart>
      <w:docPartPr>
        <w:name w:val="C79D55393AB94F0ABD9A9082332D9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F79B5-F654-48A6-B567-3F5D09A41BCB}"/>
      </w:docPartPr>
      <w:docPartBody>
        <w:p w:rsidR="00090CFE" w:rsidRDefault="00D40FEB">
          <w:pPr>
            <w:pStyle w:val="C79D55393AB94F0ABD9A9082332D9699"/>
          </w:pPr>
          <w:r w:rsidRPr="00CB0055">
            <w:t>Contact</w:t>
          </w:r>
        </w:p>
      </w:docPartBody>
    </w:docPart>
    <w:docPart>
      <w:docPartPr>
        <w:name w:val="708F0C33482545978917A6904D53A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AAD14-6BAF-4D5E-9920-6FDA9E5FD961}"/>
      </w:docPartPr>
      <w:docPartBody>
        <w:p w:rsidR="00090CFE" w:rsidRDefault="00D40FEB">
          <w:pPr>
            <w:pStyle w:val="708F0C33482545978917A6904D53A7AB"/>
          </w:pPr>
          <w:r w:rsidRPr="004D3011">
            <w:t>PHONE:</w:t>
          </w:r>
        </w:p>
      </w:docPartBody>
    </w:docPart>
    <w:docPart>
      <w:docPartPr>
        <w:name w:val="FAE8289BB4474DC29D606D98176D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6755E-2618-4640-80B7-42E8B9BA479E}"/>
      </w:docPartPr>
      <w:docPartBody>
        <w:p w:rsidR="00090CFE" w:rsidRDefault="00D40FEB">
          <w:pPr>
            <w:pStyle w:val="FAE8289BB4474DC29D606D98176D438B"/>
          </w:pPr>
          <w:r w:rsidRPr="004D3011">
            <w:t>WEBSITE:</w:t>
          </w:r>
        </w:p>
      </w:docPartBody>
    </w:docPart>
    <w:docPart>
      <w:docPartPr>
        <w:name w:val="EB331397FA3045CBBE6B7A408ED3E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F87C7-0A15-485C-8AF1-B194712C7871}"/>
      </w:docPartPr>
      <w:docPartBody>
        <w:p w:rsidR="00090CFE" w:rsidRDefault="00D40FEB">
          <w:pPr>
            <w:pStyle w:val="EB331397FA3045CBBE6B7A408ED3E8BF"/>
          </w:pPr>
          <w:r w:rsidRPr="004D3011">
            <w:t>EMAIL:</w:t>
          </w:r>
        </w:p>
      </w:docPartBody>
    </w:docPart>
    <w:docPart>
      <w:docPartPr>
        <w:name w:val="B8F5D996C2F544628C5FC99A3F3C6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B58BA-CED5-417B-B198-1C9FC9522D9A}"/>
      </w:docPartPr>
      <w:docPartBody>
        <w:p w:rsidR="00090CFE" w:rsidRDefault="00D40FEB">
          <w:pPr>
            <w:pStyle w:val="B8F5D996C2F544628C5FC99A3F3C67E4"/>
          </w:pPr>
          <w:r w:rsidRPr="00CB0055">
            <w:t>Hobbies</w:t>
          </w:r>
        </w:p>
      </w:docPartBody>
    </w:docPart>
    <w:docPart>
      <w:docPartPr>
        <w:name w:val="B9B80D0F70A94336A03D887D14CBC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28CEA-C14C-4DB1-8EF6-C8A3CB7E2B5E}"/>
      </w:docPartPr>
      <w:docPartBody>
        <w:p w:rsidR="00090CFE" w:rsidRDefault="00D40FEB">
          <w:pPr>
            <w:pStyle w:val="B9B80D0F70A94336A03D887D14CBCD8C"/>
          </w:pPr>
          <w:r w:rsidRPr="00036450">
            <w:t>EDUCATION</w:t>
          </w:r>
        </w:p>
      </w:docPartBody>
    </w:docPart>
    <w:docPart>
      <w:docPartPr>
        <w:name w:val="4125586F06CD47E9B8EEAE3C31BDB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40073-8603-43A6-889C-3D68723EB7E6}"/>
      </w:docPartPr>
      <w:docPartBody>
        <w:p w:rsidR="00090CFE" w:rsidRDefault="00D40FEB">
          <w:pPr>
            <w:pStyle w:val="4125586F06CD47E9B8EEAE3C31BDBE6E"/>
          </w:pPr>
          <w:r w:rsidRPr="00036450">
            <w:t>WORK EXPERIENCE</w:t>
          </w:r>
        </w:p>
      </w:docPartBody>
    </w:docPart>
    <w:docPart>
      <w:docPartPr>
        <w:name w:val="D6E836DF0E6443EC8039618E54C7A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F2981-EB5E-4D9B-B19E-254B15C1DC2A}"/>
      </w:docPartPr>
      <w:docPartBody>
        <w:p w:rsidR="00090CFE" w:rsidRDefault="0041429D" w:rsidP="0041429D">
          <w:pPr>
            <w:pStyle w:val="D6E836DF0E6443EC8039618E54C7AB21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9D"/>
    <w:rsid w:val="00090CFE"/>
    <w:rsid w:val="0041429D"/>
    <w:rsid w:val="00B84FD9"/>
    <w:rsid w:val="00D4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qFormat/>
    <w:rsid w:val="0041429D"/>
    <w:pPr>
      <w:keepNext/>
      <w:keepLines/>
      <w:pBdr>
        <w:bottom w:val="single" w:sz="8" w:space="1" w:color="4472C4" w:themeColor="accent1"/>
      </w:pBdr>
      <w:bidi w:val="0"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174B01301B47F99E50528700BC607A">
    <w:name w:val="82174B01301B47F99E50528700BC607A"/>
    <w:pPr>
      <w:bidi/>
    </w:pPr>
  </w:style>
  <w:style w:type="paragraph" w:customStyle="1" w:styleId="EB8EAB95526344D2AC6DF64959BCF0CF">
    <w:name w:val="EB8EAB95526344D2AC6DF64959BCF0CF"/>
    <w:pPr>
      <w:bidi/>
    </w:pPr>
  </w:style>
  <w:style w:type="paragraph" w:customStyle="1" w:styleId="A68A9F6A87D54CDD88986094FBFEB5E8">
    <w:name w:val="A68A9F6A87D54CDD88986094FBFEB5E8"/>
    <w:pPr>
      <w:bidi/>
    </w:pPr>
  </w:style>
  <w:style w:type="paragraph" w:customStyle="1" w:styleId="E517B826CE8A429ABA541E95CDF20427">
    <w:name w:val="E517B826CE8A429ABA541E95CDF20427"/>
    <w:pPr>
      <w:bidi/>
    </w:pPr>
  </w:style>
  <w:style w:type="paragraph" w:customStyle="1" w:styleId="C79D55393AB94F0ABD9A9082332D9699">
    <w:name w:val="C79D55393AB94F0ABD9A9082332D9699"/>
    <w:pPr>
      <w:bidi/>
    </w:pPr>
  </w:style>
  <w:style w:type="paragraph" w:customStyle="1" w:styleId="708F0C33482545978917A6904D53A7AB">
    <w:name w:val="708F0C33482545978917A6904D53A7AB"/>
    <w:pPr>
      <w:bidi/>
    </w:pPr>
  </w:style>
  <w:style w:type="paragraph" w:customStyle="1" w:styleId="9D9DCFF9F5404214B297547CFC5F7E8C">
    <w:name w:val="9D9DCFF9F5404214B297547CFC5F7E8C"/>
    <w:pPr>
      <w:bidi/>
    </w:pPr>
  </w:style>
  <w:style w:type="paragraph" w:customStyle="1" w:styleId="FAE8289BB4474DC29D606D98176D438B">
    <w:name w:val="FAE8289BB4474DC29D606D98176D438B"/>
    <w:pPr>
      <w:bidi/>
    </w:pPr>
  </w:style>
  <w:style w:type="paragraph" w:customStyle="1" w:styleId="1D6797C75C9846ECB58AEEBC01B6454B">
    <w:name w:val="1D6797C75C9846ECB58AEEBC01B6454B"/>
    <w:pPr>
      <w:bidi/>
    </w:pPr>
  </w:style>
  <w:style w:type="paragraph" w:customStyle="1" w:styleId="EB331397FA3045CBBE6B7A408ED3E8BF">
    <w:name w:val="EB331397FA3045CBBE6B7A408ED3E8BF"/>
    <w:pPr>
      <w:bidi/>
    </w:pPr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E0702C80C6A74483A69EF2B3024C64BF">
    <w:name w:val="E0702C80C6A74483A69EF2B3024C64BF"/>
    <w:pPr>
      <w:bidi/>
    </w:pPr>
  </w:style>
  <w:style w:type="paragraph" w:customStyle="1" w:styleId="B8F5D996C2F544628C5FC99A3F3C67E4">
    <w:name w:val="B8F5D996C2F544628C5FC99A3F3C67E4"/>
    <w:pPr>
      <w:bidi/>
    </w:pPr>
  </w:style>
  <w:style w:type="paragraph" w:customStyle="1" w:styleId="45FAF150114D4394AAEF41DE19B3DECF">
    <w:name w:val="45FAF150114D4394AAEF41DE19B3DECF"/>
    <w:pPr>
      <w:bidi/>
    </w:pPr>
  </w:style>
  <w:style w:type="paragraph" w:customStyle="1" w:styleId="6740969213EC47D2A6674B23A7399698">
    <w:name w:val="6740969213EC47D2A6674B23A7399698"/>
    <w:pPr>
      <w:bidi/>
    </w:pPr>
  </w:style>
  <w:style w:type="paragraph" w:customStyle="1" w:styleId="D03AE17A680A427B8290D4EEA470293F">
    <w:name w:val="D03AE17A680A427B8290D4EEA470293F"/>
    <w:pPr>
      <w:bidi/>
    </w:pPr>
  </w:style>
  <w:style w:type="paragraph" w:customStyle="1" w:styleId="6A0AC2E8019A46129E42BB0819F1E801">
    <w:name w:val="6A0AC2E8019A46129E42BB0819F1E801"/>
    <w:pPr>
      <w:bidi/>
    </w:pPr>
  </w:style>
  <w:style w:type="paragraph" w:customStyle="1" w:styleId="B9B80D0F70A94336A03D887D14CBCD8C">
    <w:name w:val="B9B80D0F70A94336A03D887D14CBCD8C"/>
    <w:pPr>
      <w:bidi/>
    </w:pPr>
  </w:style>
  <w:style w:type="paragraph" w:customStyle="1" w:styleId="8704BCCA34DD4C35B0A2AE5820805EDB">
    <w:name w:val="8704BCCA34DD4C35B0A2AE5820805EDB"/>
    <w:pPr>
      <w:bidi/>
    </w:pPr>
  </w:style>
  <w:style w:type="paragraph" w:customStyle="1" w:styleId="D680C6F45EB042A19929D0825644042A">
    <w:name w:val="D680C6F45EB042A19929D0825644042A"/>
    <w:pPr>
      <w:bidi/>
    </w:pPr>
  </w:style>
  <w:style w:type="paragraph" w:customStyle="1" w:styleId="FA45F9D12D454AFDBB2BDA0F64C4A398">
    <w:name w:val="FA45F9D12D454AFDBB2BDA0F64C4A398"/>
    <w:pPr>
      <w:bidi/>
    </w:pPr>
  </w:style>
  <w:style w:type="paragraph" w:customStyle="1" w:styleId="41C2791D77384182B73B4E6093A8EF66">
    <w:name w:val="41C2791D77384182B73B4E6093A8EF66"/>
    <w:pPr>
      <w:bidi/>
    </w:pPr>
  </w:style>
  <w:style w:type="paragraph" w:customStyle="1" w:styleId="7C2D3B123B854DE49E10ACD2D9FB355B">
    <w:name w:val="7C2D3B123B854DE49E10ACD2D9FB355B"/>
    <w:pPr>
      <w:bidi/>
    </w:pPr>
  </w:style>
  <w:style w:type="paragraph" w:customStyle="1" w:styleId="422A0676E323419FB73AAA8672C14252">
    <w:name w:val="422A0676E323419FB73AAA8672C14252"/>
    <w:pPr>
      <w:bidi/>
    </w:pPr>
  </w:style>
  <w:style w:type="paragraph" w:customStyle="1" w:styleId="5F5F2A171DF2477BA0CCFA3103D9A7F5">
    <w:name w:val="5F5F2A171DF2477BA0CCFA3103D9A7F5"/>
    <w:pPr>
      <w:bidi/>
    </w:pPr>
  </w:style>
  <w:style w:type="paragraph" w:customStyle="1" w:styleId="4125586F06CD47E9B8EEAE3C31BDBE6E">
    <w:name w:val="4125586F06CD47E9B8EEAE3C31BDBE6E"/>
    <w:pPr>
      <w:bidi/>
    </w:pPr>
  </w:style>
  <w:style w:type="paragraph" w:customStyle="1" w:styleId="F8A29EDCEEB34ED8877F28EABD551E32">
    <w:name w:val="F8A29EDCEEB34ED8877F28EABD551E32"/>
    <w:pPr>
      <w:bidi/>
    </w:pPr>
  </w:style>
  <w:style w:type="paragraph" w:customStyle="1" w:styleId="4CEC264235D44D2FA6E4A7296B8A121B">
    <w:name w:val="4CEC264235D44D2FA6E4A7296B8A121B"/>
    <w:pPr>
      <w:bidi/>
    </w:pPr>
  </w:style>
  <w:style w:type="paragraph" w:customStyle="1" w:styleId="435B159B7C114010BD9E227BFE550FED">
    <w:name w:val="435B159B7C114010BD9E227BFE550FED"/>
    <w:pPr>
      <w:bidi/>
    </w:pPr>
  </w:style>
  <w:style w:type="paragraph" w:customStyle="1" w:styleId="8524805C689D4590825E570827A02440">
    <w:name w:val="8524805C689D4590825E570827A02440"/>
    <w:pPr>
      <w:bidi/>
    </w:pPr>
  </w:style>
  <w:style w:type="paragraph" w:customStyle="1" w:styleId="3179A88E87D64BC788B5FE5FA6F18E78">
    <w:name w:val="3179A88E87D64BC788B5FE5FA6F18E78"/>
    <w:pPr>
      <w:bidi/>
    </w:pPr>
  </w:style>
  <w:style w:type="paragraph" w:customStyle="1" w:styleId="332DF021C3094A24B55F215F8882A69E">
    <w:name w:val="332DF021C3094A24B55F215F8882A69E"/>
    <w:pPr>
      <w:bidi/>
    </w:pPr>
  </w:style>
  <w:style w:type="paragraph" w:customStyle="1" w:styleId="9806523E5F0F4750BE74BCD7F57C9561">
    <w:name w:val="9806523E5F0F4750BE74BCD7F57C9561"/>
    <w:pPr>
      <w:bidi/>
    </w:pPr>
  </w:style>
  <w:style w:type="paragraph" w:customStyle="1" w:styleId="71DABF4F6DAF4605BEF9E5F684DBA6AC">
    <w:name w:val="71DABF4F6DAF4605BEF9E5F684DBA6AC"/>
    <w:pPr>
      <w:bidi/>
    </w:pPr>
  </w:style>
  <w:style w:type="paragraph" w:customStyle="1" w:styleId="8CB056BDD1A14363A1AF64D2BA023BF7">
    <w:name w:val="8CB056BDD1A14363A1AF64D2BA023BF7"/>
    <w:pPr>
      <w:bidi/>
    </w:pPr>
  </w:style>
  <w:style w:type="paragraph" w:customStyle="1" w:styleId="6C4EAAF2B6E844AD8F27574A55289E7E">
    <w:name w:val="6C4EAAF2B6E844AD8F27574A55289E7E"/>
    <w:pPr>
      <w:bidi/>
    </w:pPr>
  </w:style>
  <w:style w:type="paragraph" w:customStyle="1" w:styleId="CEB0E84E31AB438180D35395CDD37FB3">
    <w:name w:val="CEB0E84E31AB438180D35395CDD37FB3"/>
    <w:pPr>
      <w:bidi/>
    </w:pPr>
  </w:style>
  <w:style w:type="paragraph" w:customStyle="1" w:styleId="997859DD46194581B04810C2368D1532">
    <w:name w:val="997859DD46194581B04810C2368D1532"/>
    <w:pPr>
      <w:bidi/>
    </w:pPr>
  </w:style>
  <w:style w:type="paragraph" w:customStyle="1" w:styleId="2026624E1AED47339BE30425848DED51">
    <w:name w:val="2026624E1AED47339BE30425848DED51"/>
    <w:pPr>
      <w:bidi/>
    </w:pPr>
  </w:style>
  <w:style w:type="paragraph" w:customStyle="1" w:styleId="3C6F1849169D4AE1A74432C5D84B0763">
    <w:name w:val="3C6F1849169D4AE1A74432C5D84B0763"/>
    <w:pPr>
      <w:bidi/>
    </w:pPr>
  </w:style>
  <w:style w:type="paragraph" w:customStyle="1" w:styleId="C0E21822501743F7BA99A3236E7555CD">
    <w:name w:val="C0E21822501743F7BA99A3236E7555CD"/>
    <w:pPr>
      <w:bidi/>
    </w:pPr>
  </w:style>
  <w:style w:type="character" w:customStyle="1" w:styleId="Heading2Char">
    <w:name w:val="Heading 2 Char"/>
    <w:basedOn w:val="DefaultParagraphFont"/>
    <w:link w:val="Heading2"/>
    <w:uiPriority w:val="9"/>
    <w:rsid w:val="0041429D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74224379184727B7CA3E441316E561">
    <w:name w:val="3774224379184727B7CA3E441316E561"/>
    <w:pPr>
      <w:bidi/>
    </w:pPr>
  </w:style>
  <w:style w:type="paragraph" w:customStyle="1" w:styleId="19342C4F3C344ECB806C7BC428382046">
    <w:name w:val="19342C4F3C344ECB806C7BC428382046"/>
    <w:rsid w:val="0041429D"/>
    <w:pPr>
      <w:bidi/>
    </w:pPr>
  </w:style>
  <w:style w:type="paragraph" w:customStyle="1" w:styleId="D6E836DF0E6443EC8039618E54C7AB21">
    <w:name w:val="D6E836DF0E6443EC8039618E54C7AB21"/>
    <w:rsid w:val="0041429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{D570E57C-56B8-4910-B65B-C2E4ED1FD6B1}tf00546271_win32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2020-08-12T11:23:00Z</dcterms:created>
  <dcterms:modified xsi:type="dcterms:W3CDTF">2020-08-12T12:18:00Z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